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073" w:rsidRPr="003321CE" w:rsidRDefault="002C4073" w:rsidP="002C4073">
      <w:pPr>
        <w:spacing w:line="360" w:lineRule="auto"/>
        <w:jc w:val="center"/>
        <w:rPr>
          <w:b/>
          <w:lang w:val="hu-HU"/>
        </w:rPr>
      </w:pPr>
      <w:r w:rsidRPr="003321CE">
        <w:rPr>
          <w:b/>
          <w:lang w:val="hu-HU"/>
        </w:rPr>
        <w:t>SAJTÓANYAG</w:t>
      </w:r>
    </w:p>
    <w:p w:rsidR="002C4073" w:rsidRPr="003321CE" w:rsidRDefault="002C4073" w:rsidP="002C4073">
      <w:pPr>
        <w:spacing w:line="360" w:lineRule="auto"/>
        <w:jc w:val="center"/>
        <w:rPr>
          <w:b/>
          <w:sz w:val="32"/>
          <w:szCs w:val="32"/>
          <w:lang w:val="hu-HU"/>
        </w:rPr>
      </w:pPr>
      <w:r w:rsidRPr="003321CE">
        <w:rPr>
          <w:b/>
          <w:sz w:val="32"/>
          <w:szCs w:val="32"/>
          <w:lang w:val="hu-HU"/>
        </w:rPr>
        <w:t>KÖZÖS IDŐNK — 1989</w:t>
      </w:r>
    </w:p>
    <w:p w:rsidR="002C4073" w:rsidRPr="003321CE" w:rsidRDefault="002C4073" w:rsidP="002C4073">
      <w:pPr>
        <w:spacing w:line="360" w:lineRule="auto"/>
        <w:jc w:val="center"/>
        <w:rPr>
          <w:b/>
          <w:sz w:val="32"/>
          <w:szCs w:val="32"/>
          <w:lang w:val="hu-HU"/>
        </w:rPr>
      </w:pPr>
      <w:r w:rsidRPr="003321CE">
        <w:rPr>
          <w:b/>
          <w:sz w:val="32"/>
          <w:szCs w:val="32"/>
          <w:lang w:val="hu-HU"/>
        </w:rPr>
        <w:t>Magyar Nemzeti Múzeum</w:t>
      </w:r>
    </w:p>
    <w:p w:rsidR="002C4073" w:rsidRPr="003321CE" w:rsidRDefault="002C4073" w:rsidP="002C4073">
      <w:pPr>
        <w:spacing w:line="360" w:lineRule="auto"/>
        <w:jc w:val="center"/>
        <w:rPr>
          <w:b/>
          <w:lang w:val="hu-HU"/>
        </w:rPr>
      </w:pPr>
      <w:r w:rsidRPr="003321CE">
        <w:rPr>
          <w:b/>
          <w:lang w:val="hu-HU"/>
        </w:rPr>
        <w:t>PROGRAMSOROZAT, GYŰJTÉS, IDŐSZAKI KIÁLLÍTÁS</w:t>
      </w: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i/>
          <w:lang w:val="hu-HU"/>
        </w:rPr>
      </w:pPr>
      <w:r w:rsidRPr="003321CE">
        <w:rPr>
          <w:b/>
          <w:lang w:val="hu-HU"/>
        </w:rPr>
        <w:t>Üzenet:</w:t>
      </w:r>
      <w:r w:rsidRPr="003321CE">
        <w:rPr>
          <w:lang w:val="hu-HU"/>
        </w:rPr>
        <w:t xml:space="preserve"> </w:t>
      </w:r>
      <w:r w:rsidRPr="003321CE">
        <w:rPr>
          <w:i/>
          <w:lang w:val="hu-HU"/>
        </w:rPr>
        <w:t>„Mindannyiunk közelmúltja. Emlékezzünk közösen!”</w:t>
      </w: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Magyar Nemzeti Múzeum méltó módon kíván megemlékezni a rendszerváltás 30. évfordulójáról, ezért olyan </w:t>
      </w:r>
      <w:r w:rsidRPr="003321CE">
        <w:rPr>
          <w:b/>
          <w:lang w:val="hu-HU"/>
        </w:rPr>
        <w:t>összetett eseménysorozatot</w:t>
      </w:r>
      <w:r w:rsidRPr="003321CE">
        <w:rPr>
          <w:lang w:val="hu-HU"/>
        </w:rPr>
        <w:t xml:space="preserve"> tervez a 2019. év egészére, amely amellett, hogy a múzeumi gyűjteményeket vonatkozó kortárs anyagokkal bővíti, </w:t>
      </w:r>
      <w:proofErr w:type="spellStart"/>
      <w:r w:rsidRPr="003321CE">
        <w:rPr>
          <w:lang w:val="hu-HU"/>
        </w:rPr>
        <w:t>multigenerációs</w:t>
      </w:r>
      <w:proofErr w:type="spellEnd"/>
      <w:r w:rsidRPr="003321CE">
        <w:rPr>
          <w:lang w:val="hu-HU"/>
        </w:rPr>
        <w:t xml:space="preserve"> közösségi élményt jelent, valamint közös emlékezést, a nemzeti emlékezetet is erősíti. A „Közös időnk – 1989” projekt ezáltal nem csak a közös történelem, az együtt megélt múlt szimbólumává, hanem a közös emlékezés kortárs helyszínévé teszi a Magyar Nemzeti Múzeumot. </w:t>
      </w:r>
    </w:p>
    <w:p w:rsidR="00B20822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programsorozat egyik fontos pillére egy </w:t>
      </w:r>
      <w:r w:rsidRPr="003321CE">
        <w:rPr>
          <w:b/>
          <w:lang w:val="hu-HU"/>
        </w:rPr>
        <w:t>gyűjtési felhívás</w:t>
      </w:r>
      <w:r w:rsidRPr="003321CE">
        <w:rPr>
          <w:lang w:val="hu-HU"/>
        </w:rPr>
        <w:t xml:space="preserve">. </w:t>
      </w:r>
      <w:r w:rsidR="00B20822">
        <w:rPr>
          <w:lang w:val="hu-HU"/>
        </w:rPr>
        <w:t>(</w:t>
      </w:r>
      <w:hyperlink r:id="rId8" w:history="1">
        <w:r w:rsidR="00B20822" w:rsidRPr="00457857">
          <w:rPr>
            <w:rStyle w:val="Hiperhivatkozs"/>
            <w:lang w:val="hu-HU"/>
          </w:rPr>
          <w:t>https://mnm.hu/hu/muzeum/hirek/felhivas-kozos-idonk-1989</w:t>
        </w:r>
      </w:hyperlink>
      <w:r w:rsidR="00B20822">
        <w:rPr>
          <w:lang w:val="hu-HU"/>
        </w:rPr>
        <w:t xml:space="preserve">) </w:t>
      </w: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tárgygyűjtés komplex, nem elsősorban politikai aktualitású tárgyakat várunk, felhívásainkban egy-egy esemény/témát „dobunk be” a köztudatba, és ahhoz az adott kérdéskörhöz várunk tárgyi anyagot. (Politika, divat, kultúra, sport, életmód, tüntetések, társadalmi események.) </w:t>
      </w:r>
    </w:p>
    <w:p w:rsidR="002C4073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gyűjtéshez kapcsolódóan </w:t>
      </w:r>
      <w:r w:rsidRPr="003321CE">
        <w:rPr>
          <w:b/>
          <w:lang w:val="hu-HU"/>
        </w:rPr>
        <w:t>teret biztosítunk</w:t>
      </w:r>
      <w:r w:rsidRPr="003321CE">
        <w:rPr>
          <w:lang w:val="hu-HU"/>
        </w:rPr>
        <w:t xml:space="preserve"> az adományozók számára, hogy </w:t>
      </w:r>
      <w:r w:rsidRPr="003321CE">
        <w:rPr>
          <w:b/>
          <w:lang w:val="hu-HU"/>
        </w:rPr>
        <w:t>elmondják saját történetüket, emlékeiket</w:t>
      </w:r>
      <w:r w:rsidRPr="003321CE">
        <w:rPr>
          <w:lang w:val="hu-HU"/>
        </w:rPr>
        <w:t xml:space="preserve">. A kész videók bekerülnek egy virtuális, bárki számára hozzáférhető kiállítás anyagába.  (A felhívásban konkrét példákat is megadunk, ezzel is segítve, ösztönözve az adományozó kedvet (pl. </w:t>
      </w:r>
      <w:proofErr w:type="spellStart"/>
      <w:r w:rsidRPr="003321CE">
        <w:rPr>
          <w:lang w:val="hu-HU"/>
        </w:rPr>
        <w:t>Comodore</w:t>
      </w:r>
      <w:proofErr w:type="spellEnd"/>
      <w:r w:rsidRPr="003321CE">
        <w:rPr>
          <w:lang w:val="hu-HU"/>
        </w:rPr>
        <w:t xml:space="preserve"> 64 számítógép, tüntetés-transzparensek, </w:t>
      </w:r>
      <w:r w:rsidR="00D00AAF">
        <w:rPr>
          <w:lang w:val="hu-HU"/>
        </w:rPr>
        <w:t xml:space="preserve">Bécsben vásárolt tárgyak, </w:t>
      </w:r>
      <w:r w:rsidRPr="003321CE">
        <w:rPr>
          <w:lang w:val="hu-HU"/>
        </w:rPr>
        <w:t xml:space="preserve">emlékbe elrakott eszközök az első </w:t>
      </w:r>
      <w:proofErr w:type="spellStart"/>
      <w:r w:rsidRPr="003321CE">
        <w:rPr>
          <w:lang w:val="hu-HU"/>
        </w:rPr>
        <w:t>McDonald’s-ból</w:t>
      </w:r>
      <w:proofErr w:type="spellEnd"/>
      <w:r w:rsidRPr="003321CE">
        <w:rPr>
          <w:lang w:val="hu-HU"/>
        </w:rPr>
        <w:t>, első Forma-1-es futamról, koncert</w:t>
      </w:r>
      <w:r w:rsidR="00D00AAF">
        <w:rPr>
          <w:lang w:val="hu-HU"/>
        </w:rPr>
        <w:t>- és színház</w:t>
      </w:r>
      <w:r w:rsidRPr="003321CE">
        <w:rPr>
          <w:lang w:val="hu-HU"/>
        </w:rPr>
        <w:t xml:space="preserve">jegyek, korabeli divat kellékei, </w:t>
      </w:r>
      <w:proofErr w:type="spellStart"/>
      <w:r w:rsidRPr="003321CE">
        <w:rPr>
          <w:lang w:val="hu-HU"/>
        </w:rPr>
        <w:t>kártyanaptárak</w:t>
      </w:r>
      <w:proofErr w:type="spellEnd"/>
      <w:r w:rsidRPr="003321CE">
        <w:rPr>
          <w:lang w:val="hu-HU"/>
        </w:rPr>
        <w:t>, magnók, amatőr családi videók, fényképek,</w:t>
      </w:r>
      <w:r w:rsidR="00D00AAF">
        <w:rPr>
          <w:lang w:val="hu-HU"/>
        </w:rPr>
        <w:t xml:space="preserve"> kitűzők,</w:t>
      </w:r>
      <w:r w:rsidR="00B20822">
        <w:rPr>
          <w:lang w:val="hu-HU"/>
        </w:rPr>
        <w:t xml:space="preserve"> rockerkabát</w:t>
      </w:r>
      <w:r w:rsidRPr="003321CE">
        <w:rPr>
          <w:lang w:val="hu-HU"/>
        </w:rPr>
        <w:t xml:space="preserve"> stb.) </w:t>
      </w:r>
    </w:p>
    <w:p w:rsidR="001E09AA" w:rsidRDefault="001E09AA" w:rsidP="002C4073">
      <w:pPr>
        <w:spacing w:line="360" w:lineRule="auto"/>
        <w:jc w:val="both"/>
        <w:rPr>
          <w:lang w:val="hu-HU"/>
        </w:rPr>
      </w:pPr>
    </w:p>
    <w:p w:rsidR="003321CE" w:rsidRDefault="003321CE" w:rsidP="002C4073">
      <w:pPr>
        <w:spacing w:line="360" w:lineRule="auto"/>
        <w:jc w:val="both"/>
        <w:rPr>
          <w:lang w:val="hu-HU"/>
        </w:rPr>
      </w:pPr>
      <w:r>
        <w:rPr>
          <w:lang w:val="hu-HU"/>
        </w:rPr>
        <w:t>A rendszerváltás évéhez kapcsolódó történeteket, információkat az alábbi felületeken tesszük közzé:</w:t>
      </w:r>
    </w:p>
    <w:p w:rsidR="00B20822" w:rsidRDefault="00B20822" w:rsidP="002C4073">
      <w:pPr>
        <w:spacing w:line="360" w:lineRule="auto"/>
        <w:jc w:val="both"/>
        <w:rPr>
          <w:b/>
          <w:lang w:val="hu-HU"/>
        </w:rPr>
      </w:pPr>
    </w:p>
    <w:p w:rsidR="00B20822" w:rsidRDefault="00654B58" w:rsidP="002C4073">
      <w:pPr>
        <w:spacing w:line="360" w:lineRule="auto"/>
        <w:jc w:val="both"/>
        <w:rPr>
          <w:b/>
          <w:lang w:val="hu-HU"/>
        </w:rPr>
      </w:pPr>
      <w:r>
        <w:rPr>
          <w:b/>
          <w:lang w:val="hu-HU"/>
        </w:rPr>
        <w:t>Közös időn</w:t>
      </w:r>
      <w:r w:rsidR="00A97F10">
        <w:rPr>
          <w:b/>
          <w:lang w:val="hu-HU"/>
        </w:rPr>
        <w:t>k</w:t>
      </w:r>
      <w:r>
        <w:rPr>
          <w:b/>
          <w:lang w:val="hu-HU"/>
        </w:rPr>
        <w:t xml:space="preserve"> 1989 </w:t>
      </w:r>
      <w:r w:rsidR="00A97F10">
        <w:rPr>
          <w:b/>
          <w:lang w:val="hu-HU"/>
        </w:rPr>
        <w:t>–</w:t>
      </w:r>
      <w:r>
        <w:rPr>
          <w:b/>
          <w:lang w:val="hu-HU"/>
        </w:rPr>
        <w:t xml:space="preserve"> </w:t>
      </w:r>
      <w:r w:rsidR="00A97F10">
        <w:rPr>
          <w:b/>
          <w:lang w:val="hu-HU"/>
        </w:rPr>
        <w:t>Közösségi i</w:t>
      </w:r>
      <w:r w:rsidR="00B20822">
        <w:rPr>
          <w:b/>
          <w:lang w:val="hu-HU"/>
        </w:rPr>
        <w:t xml:space="preserve">nkubátor </w:t>
      </w:r>
    </w:p>
    <w:p w:rsidR="00A97F10" w:rsidRPr="00654B58" w:rsidRDefault="001E09AA" w:rsidP="00654B58">
      <w:pPr>
        <w:spacing w:line="360" w:lineRule="auto"/>
        <w:jc w:val="both"/>
        <w:rPr>
          <w:lang w:val="hu-HU"/>
        </w:rPr>
      </w:pPr>
      <w:r>
        <w:rPr>
          <w:lang w:val="hu-HU"/>
        </w:rPr>
        <w:t>A M</w:t>
      </w:r>
      <w:r w:rsidR="00654B58">
        <w:rPr>
          <w:lang w:val="hu-HU"/>
        </w:rPr>
        <w:t xml:space="preserve">agyar Nemzeti Múzeum </w:t>
      </w:r>
      <w:proofErr w:type="spellStart"/>
      <w:r w:rsidR="00654B58">
        <w:rPr>
          <w:lang w:val="hu-HU"/>
        </w:rPr>
        <w:t>rotundájába</w:t>
      </w:r>
      <w:r>
        <w:rPr>
          <w:lang w:val="hu-HU"/>
        </w:rPr>
        <w:t>n</w:t>
      </w:r>
      <w:proofErr w:type="spellEnd"/>
      <w:r>
        <w:rPr>
          <w:lang w:val="hu-HU"/>
        </w:rPr>
        <w:t xml:space="preserve"> elhelyezett tárlókban mutatja</w:t>
      </w:r>
      <w:r w:rsidR="00654B58">
        <w:rPr>
          <w:lang w:val="hu-HU"/>
        </w:rPr>
        <w:t xml:space="preserve"> be </w:t>
      </w:r>
      <w:r>
        <w:rPr>
          <w:lang w:val="hu-HU"/>
        </w:rPr>
        <w:t>a látogatók, a támogatók frissen behozott tárgyait</w:t>
      </w:r>
      <w:r w:rsidR="00654B58">
        <w:rPr>
          <w:lang w:val="hu-HU"/>
        </w:rPr>
        <w:t xml:space="preserve">, a hozzájuk kapcsolódó történeteket. Ezek nem mind kerülnek be a gyűjteménybe, de nagyon fontosak a korszak dokumentálása szempontjából. </w:t>
      </w:r>
      <w:r>
        <w:rPr>
          <w:lang w:val="hu-HU"/>
        </w:rPr>
        <w:t xml:space="preserve">A múzeum számára egy-egy történet is érték, várják a szöveges visszaemlékezéseiket, videofelvételeiket. </w:t>
      </w:r>
      <w:r w:rsidR="00A97F10">
        <w:rPr>
          <w:lang w:val="hu-HU"/>
        </w:rPr>
        <w:t xml:space="preserve">Ha szeretné a saját emlékét itt látni, írjon a múzeumnak: </w:t>
      </w:r>
      <w:r w:rsidR="00A97F10" w:rsidRPr="00A97F10">
        <w:rPr>
          <w:lang w:val="hu-HU"/>
        </w:rPr>
        <w:t>1989@mnm.hu</w:t>
      </w:r>
      <w:r>
        <w:rPr>
          <w:lang w:val="hu-HU"/>
        </w:rPr>
        <w:t>!</w:t>
      </w:r>
    </w:p>
    <w:p w:rsidR="00B20822" w:rsidRDefault="00B20822" w:rsidP="002C4073">
      <w:pPr>
        <w:spacing w:line="360" w:lineRule="auto"/>
        <w:jc w:val="both"/>
        <w:rPr>
          <w:b/>
          <w:lang w:val="hu-HU"/>
        </w:rPr>
      </w:pPr>
    </w:p>
    <w:p w:rsidR="00B20822" w:rsidRDefault="00B20822" w:rsidP="00B20822">
      <w:pPr>
        <w:spacing w:line="360" w:lineRule="auto"/>
        <w:rPr>
          <w:lang w:val="hu-HU"/>
        </w:rPr>
      </w:pPr>
      <w:r>
        <w:rPr>
          <w:b/>
          <w:lang w:val="hu-HU"/>
        </w:rPr>
        <w:t>Virtuális kiállítás</w:t>
      </w:r>
      <w:r>
        <w:rPr>
          <w:b/>
          <w:lang w:val="hu-HU"/>
        </w:rPr>
        <w:br/>
      </w:r>
      <w:r w:rsidR="00654B58">
        <w:rPr>
          <w:lang w:val="hu-HU"/>
        </w:rPr>
        <w:t xml:space="preserve">1989 lenyomata a Nemzeti Múzeum gyűjteményében. Folyamatosan frissülő tartalom: </w:t>
      </w:r>
      <w:hyperlink r:id="rId9" w:history="1">
        <w:r w:rsidR="00654B58" w:rsidRPr="00457857">
          <w:rPr>
            <w:rStyle w:val="Hiperhivatkozs"/>
            <w:lang w:val="hu-HU"/>
          </w:rPr>
          <w:t>https://mnm.hu/hu/kiallitasok/idoszaki/kozos-idonk-1989</w:t>
        </w:r>
      </w:hyperlink>
    </w:p>
    <w:p w:rsidR="00654B58" w:rsidRDefault="00654B58" w:rsidP="00B20822">
      <w:pPr>
        <w:spacing w:line="360" w:lineRule="auto"/>
        <w:rPr>
          <w:lang w:val="hu-HU"/>
        </w:rPr>
      </w:pPr>
    </w:p>
    <w:p w:rsidR="00654B58" w:rsidRPr="00654B58" w:rsidRDefault="00654B58" w:rsidP="00B20822">
      <w:pPr>
        <w:spacing w:line="360" w:lineRule="auto"/>
        <w:rPr>
          <w:b/>
          <w:lang w:val="hu-HU"/>
        </w:rPr>
      </w:pPr>
      <w:r w:rsidRPr="00654B58">
        <w:rPr>
          <w:b/>
          <w:lang w:val="hu-HU"/>
        </w:rPr>
        <w:t xml:space="preserve">Hogyan emlékezünk? </w:t>
      </w:r>
      <w:r w:rsidRPr="00654B58">
        <w:rPr>
          <w:b/>
          <w:lang w:val="hu-HU"/>
        </w:rPr>
        <w:t xml:space="preserve"> Tárgyak, emberek történetek</w:t>
      </w:r>
    </w:p>
    <w:p w:rsidR="00654B58" w:rsidRDefault="00654B58" w:rsidP="002C4073">
      <w:pPr>
        <w:spacing w:line="360" w:lineRule="auto"/>
        <w:jc w:val="both"/>
        <w:rPr>
          <w:lang w:val="hu-HU"/>
        </w:rPr>
      </w:pPr>
      <w:r w:rsidRPr="00654B58">
        <w:rPr>
          <w:lang w:val="hu-HU"/>
        </w:rPr>
        <w:t>A Magyar Nemzeti Múze</w:t>
      </w:r>
      <w:r w:rsidR="001E09AA">
        <w:rPr>
          <w:lang w:val="hu-HU"/>
        </w:rPr>
        <w:t xml:space="preserve">um </w:t>
      </w:r>
      <w:proofErr w:type="spellStart"/>
      <w:r w:rsidR="001E09AA">
        <w:rPr>
          <w:lang w:val="hu-HU"/>
        </w:rPr>
        <w:t>Youtube-csatornáján</w:t>
      </w:r>
      <w:proofErr w:type="spellEnd"/>
      <w:r w:rsidR="001E09AA">
        <w:rPr>
          <w:lang w:val="hu-HU"/>
        </w:rPr>
        <w:t xml:space="preserve"> a </w:t>
      </w:r>
      <w:r w:rsidR="001E09AA" w:rsidRPr="001E09AA">
        <w:rPr>
          <w:i/>
          <w:lang w:val="hu-HU"/>
        </w:rPr>
        <w:t>Közös i</w:t>
      </w:r>
      <w:r w:rsidRPr="001E09AA">
        <w:rPr>
          <w:i/>
          <w:lang w:val="hu-HU"/>
        </w:rPr>
        <w:t>dőnk – 1989</w:t>
      </w:r>
      <w:r w:rsidR="001E09AA">
        <w:rPr>
          <w:lang w:val="hu-HU"/>
        </w:rPr>
        <w:t xml:space="preserve"> program</w:t>
      </w:r>
      <w:r w:rsidRPr="00654B58">
        <w:rPr>
          <w:lang w:val="hu-HU"/>
        </w:rPr>
        <w:t xml:space="preserve"> részeként </w:t>
      </w:r>
      <w:r w:rsidR="001E09AA">
        <w:rPr>
          <w:lang w:val="hu-HU"/>
        </w:rPr>
        <w:t xml:space="preserve">az intézmény </w:t>
      </w:r>
      <w:r w:rsidRPr="00654B58">
        <w:rPr>
          <w:lang w:val="hu-HU"/>
        </w:rPr>
        <w:t>mu</w:t>
      </w:r>
      <w:r w:rsidR="001E09AA">
        <w:rPr>
          <w:lang w:val="hu-HU"/>
        </w:rPr>
        <w:t>nkatársaival</w:t>
      </w:r>
      <w:r w:rsidRPr="00654B58">
        <w:rPr>
          <w:lang w:val="hu-HU"/>
        </w:rPr>
        <w:t xml:space="preserve"> készült kisfilmeket láthatnak, amelyek </w:t>
      </w:r>
      <w:r w:rsidR="001E09AA">
        <w:rPr>
          <w:lang w:val="hu-HU"/>
        </w:rPr>
        <w:t>a muzeológusok</w:t>
      </w:r>
      <w:r w:rsidRPr="00654B58">
        <w:rPr>
          <w:lang w:val="hu-HU"/>
        </w:rPr>
        <w:t xml:space="preserve"> rendszerváltás kori múzeumi munkáját, akkori gyűjtőtevékenységüket, illetve a társadalom minden szegmensét érintő hatalmas átalakulás időszakával kapcsolatos személyes élményeiket elevenítik fel.</w:t>
      </w:r>
      <w:r w:rsidR="001E09AA">
        <w:rPr>
          <w:lang w:val="hu-HU"/>
        </w:rPr>
        <w:t xml:space="preserve"> </w:t>
      </w:r>
      <w:hyperlink r:id="rId10" w:history="1">
        <w:r w:rsidR="001E09AA" w:rsidRPr="00457857">
          <w:rPr>
            <w:rStyle w:val="Hiperhivatkozs"/>
            <w:lang w:val="hu-HU"/>
          </w:rPr>
          <w:t>https://mnm.hu/hu/cikk/film-munkatarsaink-emlekeznek</w:t>
        </w:r>
      </w:hyperlink>
    </w:p>
    <w:p w:rsidR="001E09AA" w:rsidRDefault="001E09AA" w:rsidP="002C4073">
      <w:pPr>
        <w:spacing w:line="360" w:lineRule="auto"/>
        <w:jc w:val="both"/>
        <w:rPr>
          <w:lang w:val="hu-HU"/>
        </w:rPr>
      </w:pPr>
    </w:p>
    <w:p w:rsidR="001E09AA" w:rsidRPr="001E09AA" w:rsidRDefault="001E09AA" w:rsidP="002C4073">
      <w:pPr>
        <w:spacing w:line="360" w:lineRule="auto"/>
        <w:jc w:val="both"/>
        <w:rPr>
          <w:b/>
          <w:lang w:val="hu-HU"/>
        </w:rPr>
      </w:pPr>
      <w:r w:rsidRPr="001E09AA">
        <w:rPr>
          <w:b/>
          <w:lang w:val="hu-HU"/>
        </w:rPr>
        <w:t>Közösségi média: #</w:t>
      </w:r>
      <w:proofErr w:type="spellStart"/>
      <w:r w:rsidRPr="001E09AA">
        <w:rPr>
          <w:b/>
          <w:lang w:val="hu-HU"/>
        </w:rPr>
        <w:t>ezenanapon</w:t>
      </w:r>
      <w:proofErr w:type="spellEnd"/>
      <w:r w:rsidRPr="001E09AA">
        <w:rPr>
          <w:b/>
          <w:lang w:val="hu-HU"/>
        </w:rPr>
        <w:t xml:space="preserve"> #1989 #</w:t>
      </w:r>
      <w:proofErr w:type="spellStart"/>
      <w:r w:rsidRPr="001E09AA">
        <w:rPr>
          <w:b/>
          <w:lang w:val="hu-HU"/>
        </w:rPr>
        <w:t>kozosidonk</w:t>
      </w:r>
      <w:proofErr w:type="spellEnd"/>
      <w:r w:rsidRPr="001E09AA">
        <w:rPr>
          <w:b/>
          <w:lang w:val="hu-HU"/>
        </w:rPr>
        <w:t xml:space="preserve"> #</w:t>
      </w:r>
      <w:proofErr w:type="spellStart"/>
      <w:r w:rsidRPr="001E09AA">
        <w:rPr>
          <w:b/>
          <w:lang w:val="hu-HU"/>
        </w:rPr>
        <w:t>közösidőnk</w:t>
      </w:r>
      <w:proofErr w:type="spellEnd"/>
      <w:r w:rsidRPr="001E09AA">
        <w:rPr>
          <w:b/>
          <w:lang w:val="hu-HU"/>
        </w:rPr>
        <w:t xml:space="preserve"> #rendszerváltás #</w:t>
      </w:r>
      <w:proofErr w:type="spellStart"/>
      <w:r w:rsidRPr="001E09AA">
        <w:rPr>
          <w:b/>
          <w:lang w:val="hu-HU"/>
        </w:rPr>
        <w:t>rendszervaltas</w:t>
      </w:r>
      <w:proofErr w:type="spellEnd"/>
    </w:p>
    <w:p w:rsidR="001E09AA" w:rsidRDefault="001E09AA" w:rsidP="002C4073">
      <w:pPr>
        <w:spacing w:line="360" w:lineRule="auto"/>
        <w:jc w:val="both"/>
        <w:rPr>
          <w:lang w:val="hu-HU"/>
        </w:rPr>
      </w:pPr>
      <w:r>
        <w:rPr>
          <w:lang w:val="hu-HU"/>
        </w:rPr>
        <w:t xml:space="preserve">A Magyar Nemzeti Múzeum </w:t>
      </w:r>
      <w:proofErr w:type="spellStart"/>
      <w:r>
        <w:rPr>
          <w:lang w:val="hu-HU"/>
        </w:rPr>
        <w:t>facebook</w:t>
      </w:r>
      <w:proofErr w:type="spellEnd"/>
      <w:r>
        <w:rPr>
          <w:lang w:val="hu-HU"/>
        </w:rPr>
        <w:t xml:space="preserve"> oldalán (</w:t>
      </w:r>
      <w:hyperlink r:id="rId11" w:history="1">
        <w:r w:rsidRPr="00457857">
          <w:rPr>
            <w:rStyle w:val="Hiperhivatkozs"/>
            <w:lang w:val="hu-HU"/>
          </w:rPr>
          <w:t>https://www.facebook.com/nemzetimuzeum/</w:t>
        </w:r>
      </w:hyperlink>
      <w:r w:rsidR="00526606">
        <w:rPr>
          <w:lang w:val="hu-HU"/>
        </w:rPr>
        <w:t>) időről időre</w:t>
      </w:r>
      <w:r>
        <w:rPr>
          <w:lang w:val="hu-HU"/>
        </w:rPr>
        <w:t xml:space="preserve"> </w:t>
      </w:r>
      <w:r w:rsidR="00D00AAF">
        <w:rPr>
          <w:lang w:val="hu-HU"/>
        </w:rPr>
        <w:t>e</w:t>
      </w:r>
      <w:r w:rsidR="00AB5EA4">
        <w:rPr>
          <w:lang w:val="hu-HU"/>
        </w:rPr>
        <w:t>lmeséli, mi történt</w:t>
      </w:r>
      <w:r w:rsidR="00D00AAF">
        <w:rPr>
          <w:lang w:val="hu-HU"/>
        </w:rPr>
        <w:t xml:space="preserve"> 30 évvel ezelőtt. A mai bejegyzés Pozsgay Imre nevezetes 1956-tal kapcsolatos bejelentésére emlékezik: </w:t>
      </w:r>
      <w:hyperlink r:id="rId12" w:history="1">
        <w:r w:rsidR="00D00AAF" w:rsidRPr="00457857">
          <w:rPr>
            <w:rStyle w:val="Hiperhivatkozs"/>
            <w:lang w:val="hu-HU"/>
          </w:rPr>
          <w:t>https://www.facebook.com/nemzetimuzeum/photos/a.111611145537788/1708717645827122/?type=3&amp;theater</w:t>
        </w:r>
      </w:hyperlink>
    </w:p>
    <w:p w:rsidR="001E09AA" w:rsidRDefault="001E09AA" w:rsidP="002C4073">
      <w:pPr>
        <w:spacing w:line="360" w:lineRule="auto"/>
        <w:jc w:val="both"/>
        <w:rPr>
          <w:b/>
          <w:lang w:val="hu-HU"/>
        </w:rPr>
      </w:pPr>
    </w:p>
    <w:p w:rsidR="00B20822" w:rsidRPr="00B20822" w:rsidRDefault="00B20822" w:rsidP="002C4073">
      <w:pPr>
        <w:spacing w:line="360" w:lineRule="auto"/>
        <w:jc w:val="both"/>
        <w:rPr>
          <w:b/>
          <w:lang w:val="hu-HU"/>
        </w:rPr>
      </w:pPr>
      <w:r w:rsidRPr="00B20822">
        <w:rPr>
          <w:b/>
          <w:lang w:val="hu-HU"/>
        </w:rPr>
        <w:t>Elsodort szavak</w:t>
      </w:r>
    </w:p>
    <w:p w:rsidR="00B20822" w:rsidRDefault="00B20822" w:rsidP="002C4073">
      <w:pPr>
        <w:spacing w:line="360" w:lineRule="auto"/>
        <w:jc w:val="both"/>
        <w:rPr>
          <w:lang w:val="hu-HU"/>
        </w:rPr>
      </w:pPr>
      <w:r>
        <w:rPr>
          <w:lang w:val="hu-HU"/>
        </w:rPr>
        <w:t>Lexikon a Kádár-k</w:t>
      </w:r>
      <w:r w:rsidR="001E09AA">
        <w:rPr>
          <w:lang w:val="hu-HU"/>
        </w:rPr>
        <w:t>or mára elfelejtett szavaiból. Javaslataikkal, ötleteikkel, szócikkeikkel vegyenek részt a közösségi szótárkészítésben</w:t>
      </w:r>
      <w:r>
        <w:rPr>
          <w:lang w:val="hu-HU"/>
        </w:rPr>
        <w:t xml:space="preserve">: </w:t>
      </w:r>
      <w:hyperlink r:id="rId13" w:history="1">
        <w:r w:rsidR="001E09AA" w:rsidRPr="00457857">
          <w:rPr>
            <w:rStyle w:val="Hiperhivatkozs"/>
            <w:lang w:val="hu-HU"/>
          </w:rPr>
          <w:t>https://mnm.hu/hu/cikk/elsodort-szavak</w:t>
        </w:r>
      </w:hyperlink>
    </w:p>
    <w:p w:rsidR="00B20822" w:rsidRDefault="00B20822" w:rsidP="002C4073">
      <w:pPr>
        <w:spacing w:line="360" w:lineRule="auto"/>
        <w:jc w:val="both"/>
        <w:rPr>
          <w:lang w:val="hu-HU"/>
        </w:rPr>
      </w:pPr>
    </w:p>
    <w:p w:rsidR="00B20822" w:rsidRPr="00B20822" w:rsidRDefault="00B20822" w:rsidP="002C4073">
      <w:pPr>
        <w:spacing w:line="360" w:lineRule="auto"/>
        <w:jc w:val="both"/>
        <w:rPr>
          <w:b/>
          <w:lang w:val="hu-HU"/>
        </w:rPr>
      </w:pPr>
      <w:r w:rsidRPr="00B20822">
        <w:rPr>
          <w:b/>
          <w:lang w:val="hu-HU"/>
        </w:rPr>
        <w:t>Memoár 1989</w:t>
      </w:r>
      <w:r w:rsidRPr="00B20822">
        <w:rPr>
          <w:b/>
          <w:lang w:val="hu-HU"/>
        </w:rPr>
        <w:tab/>
      </w:r>
      <w:r w:rsidRPr="00B20822">
        <w:rPr>
          <w:b/>
          <w:lang w:val="hu-HU"/>
        </w:rPr>
        <w:tab/>
      </w:r>
    </w:p>
    <w:p w:rsidR="003321CE" w:rsidRDefault="00B20822" w:rsidP="002C4073">
      <w:pPr>
        <w:spacing w:line="360" w:lineRule="auto"/>
        <w:jc w:val="both"/>
        <w:rPr>
          <w:lang w:val="hu-HU"/>
        </w:rPr>
      </w:pPr>
      <w:proofErr w:type="spellStart"/>
      <w:r>
        <w:rPr>
          <w:lang w:val="hu-HU"/>
        </w:rPr>
        <w:t>Blogbejegyzés</w:t>
      </w:r>
      <w:proofErr w:type="spellEnd"/>
      <w:r>
        <w:rPr>
          <w:lang w:val="hu-HU"/>
        </w:rPr>
        <w:t xml:space="preserve"> egy 1989-ben fennmaradt napló alapján. Hetente frissülő tartalom: </w:t>
      </w:r>
      <w:hyperlink r:id="rId14" w:history="1">
        <w:r w:rsidR="001E09AA" w:rsidRPr="00457857">
          <w:rPr>
            <w:rStyle w:val="Hiperhivatkozs"/>
            <w:lang w:val="hu-HU"/>
          </w:rPr>
          <w:t>https://mnm.hu/hu/cikk/memoar-1989</w:t>
        </w:r>
      </w:hyperlink>
    </w:p>
    <w:p w:rsidR="00D00AAF" w:rsidRDefault="00D00AAF" w:rsidP="002C4073">
      <w:pPr>
        <w:spacing w:line="360" w:lineRule="auto"/>
        <w:jc w:val="both"/>
        <w:rPr>
          <w:lang w:val="hu-HU"/>
        </w:rPr>
      </w:pPr>
    </w:p>
    <w:p w:rsidR="00D00AAF" w:rsidRPr="00D00AAF" w:rsidRDefault="00D00AAF" w:rsidP="002C4073">
      <w:pPr>
        <w:spacing w:line="360" w:lineRule="auto"/>
        <w:jc w:val="both"/>
        <w:rPr>
          <w:b/>
          <w:lang w:val="hu-HU"/>
        </w:rPr>
      </w:pPr>
      <w:r w:rsidRPr="00D00AAF">
        <w:rPr>
          <w:b/>
          <w:lang w:val="hu-HU"/>
        </w:rPr>
        <w:t>Ki van a képen? Mondd el, ha ismered!</w:t>
      </w:r>
    </w:p>
    <w:p w:rsidR="00D00AAF" w:rsidRDefault="00D00AAF" w:rsidP="002C4073">
      <w:pPr>
        <w:spacing w:line="360" w:lineRule="auto"/>
        <w:jc w:val="both"/>
        <w:rPr>
          <w:lang w:val="hu-HU"/>
        </w:rPr>
      </w:pPr>
      <w:r>
        <w:rPr>
          <w:lang w:val="hu-HU"/>
        </w:rPr>
        <w:t xml:space="preserve">A Magyar Nemzeti Múzeum Történeti Fényképtára bővelkedik 1989-ből származó felvételekkel az ország jeles alkotóművészei, fotóriporterei, </w:t>
      </w:r>
      <w:r w:rsidR="00526606">
        <w:rPr>
          <w:lang w:val="hu-HU"/>
        </w:rPr>
        <w:t xml:space="preserve">illetve </w:t>
      </w:r>
      <w:r>
        <w:rPr>
          <w:lang w:val="hu-HU"/>
        </w:rPr>
        <w:t>saját gyűjtőmunkája révén. Folyamatosan közreadunk fényképeket, am</w:t>
      </w:r>
      <w:r w:rsidR="00526606">
        <w:rPr>
          <w:lang w:val="hu-HU"/>
        </w:rPr>
        <w:t>ely</w:t>
      </w:r>
      <w:r>
        <w:rPr>
          <w:lang w:val="hu-HU"/>
        </w:rPr>
        <w:t>ek szereplőinek személye mára az ismeretlenség ködébe veszett. Segítsen b</w:t>
      </w:r>
      <w:r w:rsidR="00400C9D">
        <w:rPr>
          <w:lang w:val="hu-HU"/>
        </w:rPr>
        <w:t xml:space="preserve">eazonosítani őket! </w:t>
      </w:r>
      <w:bookmarkStart w:id="0" w:name="_GoBack"/>
      <w:bookmarkEnd w:id="0"/>
      <w:r w:rsidR="00526606">
        <w:rPr>
          <w:lang w:val="hu-HU"/>
        </w:rPr>
        <w:t>Az első kép:</w:t>
      </w:r>
    </w:p>
    <w:p w:rsidR="00D00AAF" w:rsidRDefault="00D00AAF" w:rsidP="002C4073">
      <w:pPr>
        <w:spacing w:line="360" w:lineRule="auto"/>
        <w:jc w:val="both"/>
        <w:rPr>
          <w:lang w:val="hu-HU"/>
        </w:rPr>
      </w:pPr>
    </w:p>
    <w:p w:rsidR="00D00AAF" w:rsidRDefault="00526606" w:rsidP="002C4073">
      <w:pPr>
        <w:spacing w:line="360" w:lineRule="auto"/>
        <w:jc w:val="both"/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756910" cy="36804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tk_palya_1989._bp._-_96.38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73" w:rsidRPr="00526606" w:rsidRDefault="00526606" w:rsidP="00526606">
      <w:pPr>
        <w:spacing w:line="360" w:lineRule="auto"/>
        <w:jc w:val="center"/>
        <w:rPr>
          <w:i/>
          <w:lang w:val="hu-HU"/>
        </w:rPr>
      </w:pPr>
      <w:r w:rsidRPr="00526606">
        <w:rPr>
          <w:i/>
          <w:lang w:val="hu-HU"/>
        </w:rPr>
        <w:t>Koncertre váró fiatalok az MTK-pályán, Budapest, 1989. Wagner Margit felvétele​</w:t>
      </w:r>
    </w:p>
    <w:p w:rsidR="00526606" w:rsidRPr="003321CE" w:rsidRDefault="00526606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kampányt az év folyamán begyűjtött anyagból és a MNM saját rendszerváltás-kori anyagából </w:t>
      </w:r>
      <w:r w:rsidRPr="003321CE">
        <w:rPr>
          <w:b/>
          <w:lang w:val="hu-HU"/>
        </w:rPr>
        <w:t>időszaki kiállítás</w:t>
      </w:r>
      <w:r w:rsidR="001E09AA">
        <w:rPr>
          <w:lang w:val="hu-HU"/>
        </w:rPr>
        <w:t xml:space="preserve"> zárja majd novemberben. A kiállítás 2020 áprilisáig, az első választás évfordulójáig tart majd nyitva. </w:t>
      </w: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  <w:r w:rsidRPr="003321CE">
        <w:rPr>
          <w:lang w:val="hu-HU"/>
        </w:rPr>
        <w:t xml:space="preserve">A Magyar Nemzeti Múzeum a 2019. január 22-én induló Közös időnk – 1989 projekttel az </w:t>
      </w:r>
      <w:r w:rsidRPr="003321CE">
        <w:rPr>
          <w:b/>
          <w:lang w:val="hu-HU"/>
        </w:rPr>
        <w:t>egész magyar társadalmat</w:t>
      </w:r>
      <w:r w:rsidRPr="003321CE">
        <w:rPr>
          <w:lang w:val="hu-HU"/>
        </w:rPr>
        <w:t xml:space="preserve"> kívánja megszólítani, hogy a múzeum gyűjteménye a jövő számára a lehető legteljesebb és </w:t>
      </w:r>
      <w:r w:rsidRPr="003321CE">
        <w:rPr>
          <w:b/>
          <w:lang w:val="hu-HU"/>
        </w:rPr>
        <w:t>sokrétűbb anyagot őrizzen meg</w:t>
      </w:r>
      <w:r w:rsidRPr="003321CE">
        <w:rPr>
          <w:lang w:val="hu-HU"/>
        </w:rPr>
        <w:t xml:space="preserve"> a rendszerváltás időszakából. Hogy minél többen időt szakítsanak azzal, hogy megosszák velünk az emlékeinket, kiemelten fontos, hogy közismert művészek, kutatók, közéleti személyiségek is reagáljanak felhívásunkra. Kérjük Önöket, hogy segítsék a Magyar Nemzeti Múzeum kutatómunkáját azzal, hogy egy-egy tárgyat, hozzákapcsolódó emléket a nyilvánosságot biztosító kamerák előtt elhoznak a múzeumba. </w:t>
      </w: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jc w:val="both"/>
        <w:rPr>
          <w:b/>
          <w:lang w:val="hu-HU"/>
        </w:rPr>
      </w:pPr>
      <w:r w:rsidRPr="003321CE">
        <w:rPr>
          <w:b/>
          <w:lang w:val="hu-HU"/>
        </w:rPr>
        <w:t>Bővebb információ:</w:t>
      </w:r>
    </w:p>
    <w:p w:rsidR="002C4073" w:rsidRPr="003321CE" w:rsidRDefault="002C4073" w:rsidP="002C4073">
      <w:pPr>
        <w:jc w:val="both"/>
        <w:rPr>
          <w:lang w:val="hu-HU"/>
        </w:rPr>
      </w:pPr>
      <w:r w:rsidRPr="003321CE">
        <w:rPr>
          <w:lang w:val="hu-HU"/>
        </w:rPr>
        <w:t xml:space="preserve">Berényi Marianna – </w:t>
      </w:r>
      <w:proofErr w:type="spellStart"/>
      <w:r w:rsidRPr="003321CE">
        <w:rPr>
          <w:lang w:val="hu-HU"/>
        </w:rPr>
        <w:t>berenyi.marianna</w:t>
      </w:r>
      <w:proofErr w:type="spellEnd"/>
      <w:r w:rsidRPr="003321CE">
        <w:rPr>
          <w:lang w:val="hu-HU"/>
        </w:rPr>
        <w:t>@hnm.hu, +36 30 788 7552</w:t>
      </w:r>
    </w:p>
    <w:p w:rsidR="002C4073" w:rsidRPr="003321CE" w:rsidRDefault="002C4073" w:rsidP="002C4073">
      <w:pPr>
        <w:jc w:val="both"/>
        <w:rPr>
          <w:lang w:val="hu-HU"/>
        </w:rPr>
      </w:pPr>
      <w:r w:rsidRPr="003321CE">
        <w:rPr>
          <w:lang w:val="hu-HU"/>
        </w:rPr>
        <w:t xml:space="preserve">Szily Marianna – </w:t>
      </w:r>
      <w:proofErr w:type="spellStart"/>
      <w:r w:rsidRPr="003321CE">
        <w:rPr>
          <w:lang w:val="hu-HU"/>
        </w:rPr>
        <w:t>szily.marianna</w:t>
      </w:r>
      <w:proofErr w:type="spellEnd"/>
      <w:r w:rsidRPr="003321CE">
        <w:rPr>
          <w:lang w:val="hu-HU"/>
        </w:rPr>
        <w:t>@hnm.hu, +36 30 479 7263</w:t>
      </w:r>
    </w:p>
    <w:p w:rsidR="002C4073" w:rsidRPr="003321CE" w:rsidRDefault="002C4073" w:rsidP="002C4073">
      <w:pPr>
        <w:jc w:val="both"/>
        <w:rPr>
          <w:lang w:val="hu-HU"/>
        </w:rPr>
      </w:pPr>
      <w:proofErr w:type="gramStart"/>
      <w:r w:rsidRPr="003321CE">
        <w:rPr>
          <w:lang w:val="hu-HU"/>
        </w:rPr>
        <w:t>www.mnm.hu</w:t>
      </w:r>
      <w:proofErr w:type="gramEnd"/>
      <w:r w:rsidRPr="003321CE">
        <w:rPr>
          <w:lang w:val="hu-HU"/>
        </w:rPr>
        <w:t xml:space="preserve">, </w:t>
      </w:r>
      <w:proofErr w:type="spellStart"/>
      <w:r w:rsidRPr="003321CE">
        <w:rPr>
          <w:lang w:val="hu-HU"/>
        </w:rPr>
        <w:t>www.facebook</w:t>
      </w:r>
      <w:proofErr w:type="spellEnd"/>
      <w:r w:rsidRPr="003321CE">
        <w:rPr>
          <w:lang w:val="hu-HU"/>
        </w:rPr>
        <w:t>/</w:t>
      </w:r>
      <w:proofErr w:type="spellStart"/>
      <w:r w:rsidRPr="003321CE">
        <w:rPr>
          <w:lang w:val="hu-HU"/>
        </w:rPr>
        <w:t>nemzetimuzeum</w:t>
      </w:r>
      <w:proofErr w:type="spellEnd"/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spacing w:line="360" w:lineRule="auto"/>
        <w:jc w:val="both"/>
        <w:rPr>
          <w:lang w:val="hu-HU"/>
        </w:rPr>
      </w:pPr>
    </w:p>
    <w:p w:rsidR="002C4073" w:rsidRPr="003321CE" w:rsidRDefault="002C4073" w:rsidP="002C4073">
      <w:pPr>
        <w:rPr>
          <w:lang w:val="hu-HU"/>
        </w:rPr>
      </w:pPr>
    </w:p>
    <w:p w:rsidR="00A51EE1" w:rsidRPr="003321CE" w:rsidRDefault="00A51EE1" w:rsidP="00A51EE1">
      <w:pPr>
        <w:rPr>
          <w:rFonts w:ascii="Garamond" w:hAnsi="Garamond"/>
          <w:lang w:val="hu-HU"/>
        </w:rPr>
      </w:pPr>
      <w:r w:rsidRPr="003321CE">
        <w:rPr>
          <w:rFonts w:ascii="Garamond" w:hAnsi="Garamond"/>
          <w:lang w:val="hu-HU"/>
        </w:rPr>
        <w:t xml:space="preserve">                                                      </w:t>
      </w:r>
    </w:p>
    <w:sectPr w:rsidR="00A51EE1" w:rsidRPr="003321CE" w:rsidSect="00395BDF">
      <w:headerReference w:type="default" r:id="rId16"/>
      <w:footerReference w:type="default" r:id="rId17"/>
      <w:pgSz w:w="11900" w:h="16840"/>
      <w:pgMar w:top="1417" w:right="1417" w:bottom="1417" w:left="1417" w:header="0" w:footer="23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263" w:rsidRDefault="003B2263">
      <w:r>
        <w:separator/>
      </w:r>
    </w:p>
  </w:endnote>
  <w:endnote w:type="continuationSeparator" w:id="0">
    <w:p w:rsidR="003B2263" w:rsidRDefault="003B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41C" w:rsidRDefault="00362E73" w:rsidP="000E2169">
    <w:pPr>
      <w:pStyle w:val="llb"/>
      <w:ind w:left="-567" w:right="-1268"/>
    </w:pPr>
    <w:r>
      <w:rPr>
        <w:noProof/>
        <w:lang w:val="hu-HU" w:eastAsia="hu-HU"/>
      </w:rPr>
      <w:drawing>
        <wp:inline distT="0" distB="0" distL="0" distR="0">
          <wp:extent cx="7556500" cy="723900"/>
          <wp:effectExtent l="0" t="0" r="12700" b="12700"/>
          <wp:docPr id="6" name="Picture 2" descr="mnm_lvp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nm_lvpr_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263" w:rsidRDefault="003B2263">
      <w:r>
        <w:separator/>
      </w:r>
    </w:p>
  </w:footnote>
  <w:footnote w:type="continuationSeparator" w:id="0">
    <w:p w:rsidR="003B2263" w:rsidRDefault="003B2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41C" w:rsidRPr="00203E0E" w:rsidRDefault="00362E73" w:rsidP="00D13B99">
    <w:pPr>
      <w:pStyle w:val="lfej"/>
      <w:ind w:left="-567" w:right="-1268"/>
      <w:rPr>
        <w:lang w:val="cs-CZ"/>
      </w:rPr>
    </w:pPr>
    <w:r>
      <w:rPr>
        <w:noProof/>
        <w:lang w:val="hu-HU" w:eastAsia="hu-HU"/>
      </w:rPr>
      <w:drawing>
        <wp:inline distT="0" distB="0" distL="0" distR="0">
          <wp:extent cx="7556500" cy="1765300"/>
          <wp:effectExtent l="0" t="0" r="12700" b="12700"/>
          <wp:docPr id="5" name="Picture 1" descr="mnm_lvpr_fej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nm_lvpr_fej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76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47186"/>
    <w:multiLevelType w:val="hybridMultilevel"/>
    <w:tmpl w:val="030AFF8A"/>
    <w:lvl w:ilvl="0" w:tplc="A54CE558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69F"/>
    <w:multiLevelType w:val="hybridMultilevel"/>
    <w:tmpl w:val="A3E88788"/>
    <w:lvl w:ilvl="0" w:tplc="A54CE558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D78F2"/>
    <w:multiLevelType w:val="hybridMultilevel"/>
    <w:tmpl w:val="426ED732"/>
    <w:lvl w:ilvl="0" w:tplc="A54CE558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EB"/>
    <w:rsid w:val="00003CBD"/>
    <w:rsid w:val="000E2169"/>
    <w:rsid w:val="00136CE1"/>
    <w:rsid w:val="00177ED4"/>
    <w:rsid w:val="00187BD0"/>
    <w:rsid w:val="001E09AA"/>
    <w:rsid w:val="002C4073"/>
    <w:rsid w:val="003321CE"/>
    <w:rsid w:val="003475A0"/>
    <w:rsid w:val="003475EE"/>
    <w:rsid w:val="00362E73"/>
    <w:rsid w:val="00395BDF"/>
    <w:rsid w:val="003B2263"/>
    <w:rsid w:val="003F534D"/>
    <w:rsid w:val="00400C9D"/>
    <w:rsid w:val="004D1A35"/>
    <w:rsid w:val="005067B4"/>
    <w:rsid w:val="00523BE8"/>
    <w:rsid w:val="00526606"/>
    <w:rsid w:val="005D0D22"/>
    <w:rsid w:val="00654B58"/>
    <w:rsid w:val="008A4DA6"/>
    <w:rsid w:val="008E6AEB"/>
    <w:rsid w:val="00983FAB"/>
    <w:rsid w:val="009D68A0"/>
    <w:rsid w:val="009E0C30"/>
    <w:rsid w:val="00A0341C"/>
    <w:rsid w:val="00A51EE1"/>
    <w:rsid w:val="00A678AF"/>
    <w:rsid w:val="00A97F10"/>
    <w:rsid w:val="00AB5EA4"/>
    <w:rsid w:val="00AD0844"/>
    <w:rsid w:val="00B20822"/>
    <w:rsid w:val="00C17418"/>
    <w:rsid w:val="00D00AAF"/>
    <w:rsid w:val="00D13B99"/>
    <w:rsid w:val="00D63597"/>
    <w:rsid w:val="00EE3C64"/>
    <w:rsid w:val="00F45752"/>
    <w:rsid w:val="00F65C8B"/>
    <w:rsid w:val="00FD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docId w15:val="{E630A115-46C6-4BAA-AC1F-AA607CC9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341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03E0E"/>
    <w:pPr>
      <w:tabs>
        <w:tab w:val="center" w:pos="4320"/>
        <w:tab w:val="right" w:pos="8640"/>
      </w:tabs>
    </w:pPr>
  </w:style>
  <w:style w:type="paragraph" w:styleId="llb">
    <w:name w:val="footer"/>
    <w:basedOn w:val="Norml"/>
    <w:semiHidden/>
    <w:rsid w:val="00203E0E"/>
    <w:pPr>
      <w:tabs>
        <w:tab w:val="center" w:pos="4320"/>
        <w:tab w:val="right" w:pos="8640"/>
      </w:tabs>
    </w:pPr>
  </w:style>
  <w:style w:type="paragraph" w:styleId="Csakszveg">
    <w:name w:val="Plain Text"/>
    <w:basedOn w:val="Norml"/>
    <w:link w:val="CsakszvegChar"/>
    <w:uiPriority w:val="99"/>
    <w:unhideWhenUsed/>
    <w:rsid w:val="005067B4"/>
    <w:rPr>
      <w:rFonts w:ascii="Courier" w:eastAsia="MS Mincho" w:hAnsi="Courier"/>
      <w:sz w:val="21"/>
      <w:szCs w:val="21"/>
    </w:rPr>
  </w:style>
  <w:style w:type="character" w:customStyle="1" w:styleId="CsakszvegChar">
    <w:name w:val="Csak szöveg Char"/>
    <w:link w:val="Csakszveg"/>
    <w:uiPriority w:val="99"/>
    <w:rsid w:val="005067B4"/>
    <w:rPr>
      <w:rFonts w:ascii="Courier" w:eastAsia="MS Mincho" w:hAnsi="Courier"/>
      <w:sz w:val="21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084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0844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51EE1"/>
    <w:pPr>
      <w:spacing w:after="160" w:line="259" w:lineRule="auto"/>
      <w:ind w:left="720"/>
      <w:contextualSpacing/>
    </w:pPr>
    <w:rPr>
      <w:rFonts w:ascii="Garamond" w:eastAsiaTheme="minorHAnsi" w:hAnsi="Garamond"/>
      <w:sz w:val="26"/>
      <w:szCs w:val="26"/>
      <w:lang w:val="hu-HU"/>
    </w:rPr>
  </w:style>
  <w:style w:type="character" w:styleId="Hiperhivatkozs">
    <w:name w:val="Hyperlink"/>
    <w:basedOn w:val="Bekezdsalapbettpusa"/>
    <w:uiPriority w:val="99"/>
    <w:unhideWhenUsed/>
    <w:rsid w:val="00B208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m.hu/hu/muzeum/hirek/felhivas-kozos-idonk-1989" TargetMode="External"/><Relationship Id="rId13" Type="http://schemas.openxmlformats.org/officeDocument/2006/relationships/hyperlink" Target="https://mnm.hu/hu/cikk/elsodort-szava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nemzetimuzeum/photos/a.111611145537788/1708717645827122/?type=3&amp;theate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emzetimuzeu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10" Type="http://schemas.openxmlformats.org/officeDocument/2006/relationships/hyperlink" Target="https://mnm.hu/hu/cikk/film-munkatarsaink-emlekezne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nm.hu/hu/kiallitasok/idoszaki/kozos-idonk-1989" TargetMode="External"/><Relationship Id="rId14" Type="http://schemas.openxmlformats.org/officeDocument/2006/relationships/hyperlink" Target="https://mnm.hu/hu/cikk/memoar-198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the.NEMZETI\AppData\Local\Microsoft\Windows\Temporary%20Internet%20Files\Content.Outlook\4JRR0Q2I\mnm_levelpapir_foi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04D4F-4C00-4085-86DB-D26CD6B5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mnm_levelpapir_foig</Template>
  <TotalTime>52</TotalTime>
  <Pages>4</Pages>
  <Words>709</Words>
  <Characters>4897</Characters>
  <Application>Microsoft Office Word</Application>
  <DocSecurity>0</DocSecurity>
  <Lines>40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Tisztelt Címzett</vt:lpstr>
      <vt:lpstr>Tisztelt Címzett</vt:lpstr>
    </vt:vector>
  </TitlesOfParts>
  <Company>Anagraphic</Company>
  <LinksUpToDate>false</LinksUpToDate>
  <CharactersWithSpaces>5595</CharactersWithSpaces>
  <SharedDoc>false</SharedDoc>
  <HLinks>
    <vt:vector size="12" baseType="variant">
      <vt:variant>
        <vt:i4>6029353</vt:i4>
      </vt:variant>
      <vt:variant>
        <vt:i4>4481</vt:i4>
      </vt:variant>
      <vt:variant>
        <vt:i4>1025</vt:i4>
      </vt:variant>
      <vt:variant>
        <vt:i4>1</vt:i4>
      </vt:variant>
      <vt:variant>
        <vt:lpwstr>mnm_lvpr_fejlec</vt:lpwstr>
      </vt:variant>
      <vt:variant>
        <vt:lpwstr/>
      </vt:variant>
      <vt:variant>
        <vt:i4>6160429</vt:i4>
      </vt:variant>
      <vt:variant>
        <vt:i4>4484</vt:i4>
      </vt:variant>
      <vt:variant>
        <vt:i4>1026</vt:i4>
      </vt:variant>
      <vt:variant>
        <vt:i4>1</vt:i4>
      </vt:variant>
      <vt:variant>
        <vt:lpwstr>mnm_lvpr_lablec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Címzett</dc:title>
  <dc:subject/>
  <dc:creator>Róth Erzsébet</dc:creator>
  <cp:keywords/>
  <cp:lastModifiedBy>Berényi Marianna</cp:lastModifiedBy>
  <cp:revision>5</cp:revision>
  <cp:lastPrinted>2019-01-28T12:58:00Z</cp:lastPrinted>
  <dcterms:created xsi:type="dcterms:W3CDTF">2019-01-28T12:15:00Z</dcterms:created>
  <dcterms:modified xsi:type="dcterms:W3CDTF">2019-01-28T13:11:00Z</dcterms:modified>
</cp:coreProperties>
</file>